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911" w:rsidRDefault="00EF5911">
      <w:pPr>
        <w:spacing w:line="1" w:lineRule="exact"/>
      </w:pPr>
      <w:bookmarkStart w:id="0" w:name="_GoBack"/>
      <w:bookmarkEnd w:id="0"/>
    </w:p>
    <w:p w:rsidR="00EF5911" w:rsidRDefault="00EF5911">
      <w:pPr>
        <w:spacing w:line="1" w:lineRule="exact"/>
      </w:pPr>
    </w:p>
    <w:p w:rsidR="00EF5911" w:rsidRDefault="00EF5911">
      <w:pPr>
        <w:spacing w:line="1" w:lineRule="exact"/>
      </w:pPr>
    </w:p>
    <w:p w:rsidR="009B3B69" w:rsidRDefault="003E12F5">
      <w:pPr>
        <w:pStyle w:val="20"/>
        <w:framePr w:w="10627" w:h="859" w:hRule="exact" w:wrap="none" w:vAnchor="page" w:hAnchor="page" w:x="664" w:y="1159"/>
        <w:spacing w:after="0"/>
        <w:ind w:left="5200"/>
        <w:jc w:val="right"/>
        <w:rPr>
          <w:b/>
          <w:bCs/>
        </w:rPr>
      </w:pPr>
      <w:r>
        <w:rPr>
          <w:b/>
          <w:bCs/>
        </w:rPr>
        <w:t xml:space="preserve">Приложение №1 </w:t>
      </w:r>
    </w:p>
    <w:p w:rsidR="00EF5911" w:rsidRDefault="00EE12DE">
      <w:pPr>
        <w:pStyle w:val="20"/>
        <w:framePr w:w="10627" w:h="859" w:hRule="exact" w:wrap="none" w:vAnchor="page" w:hAnchor="page" w:x="664" w:y="1159"/>
        <w:spacing w:after="0"/>
        <w:ind w:left="5200"/>
        <w:jc w:val="right"/>
      </w:pPr>
      <w:r>
        <w:rPr>
          <w:b/>
          <w:bCs/>
        </w:rPr>
        <w:t>к П</w:t>
      </w:r>
      <w:r w:rsidR="003E12F5">
        <w:rPr>
          <w:b/>
          <w:bCs/>
        </w:rPr>
        <w:t xml:space="preserve">оложению </w:t>
      </w:r>
      <w:r w:rsidR="003E12F5">
        <w:rPr>
          <w:b/>
          <w:bCs/>
          <w:lang w:val="en-US" w:eastAsia="en-US" w:bidi="en-US"/>
        </w:rPr>
        <w:t>IV</w:t>
      </w:r>
      <w:r w:rsidR="003E12F5" w:rsidRPr="009B3B69">
        <w:rPr>
          <w:b/>
          <w:bCs/>
          <w:lang w:eastAsia="en-US" w:bidi="en-US"/>
        </w:rPr>
        <w:t xml:space="preserve"> </w:t>
      </w:r>
      <w:r w:rsidR="009B3B69">
        <w:rPr>
          <w:b/>
          <w:bCs/>
        </w:rPr>
        <w:t>З</w:t>
      </w:r>
      <w:r w:rsidR="003E12F5">
        <w:rPr>
          <w:b/>
          <w:bCs/>
        </w:rPr>
        <w:t>онального открытого конкурса юных исполнителей на фортепиано</w:t>
      </w:r>
    </w:p>
    <w:p w:rsidR="00EF5911" w:rsidRDefault="003E12F5">
      <w:pPr>
        <w:pStyle w:val="1"/>
        <w:framePr w:w="10627" w:h="341" w:hRule="exact" w:wrap="none" w:vAnchor="page" w:hAnchor="page" w:x="664" w:y="2267"/>
        <w:ind w:firstLine="0"/>
        <w:jc w:val="center"/>
      </w:pPr>
      <w:r>
        <w:rPr>
          <w:b/>
          <w:bCs/>
        </w:rPr>
        <w:t>ЗАЯВКА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1"/>
        <w:gridCol w:w="4118"/>
      </w:tblGrid>
      <w:tr w:rsidR="00EF5911">
        <w:trPr>
          <w:trHeight w:hRule="exact" w:val="586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5911" w:rsidRDefault="003E12F5">
            <w:pPr>
              <w:pStyle w:val="a5"/>
              <w:framePr w:w="10219" w:h="5842" w:wrap="none" w:vAnchor="page" w:hAnchor="page" w:x="913" w:y="2906"/>
              <w:ind w:firstLine="0"/>
            </w:pPr>
            <w:r>
              <w:t>Возрастная группа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5911" w:rsidRDefault="00EF5911">
            <w:pPr>
              <w:framePr w:w="10219" w:h="5842" w:wrap="none" w:vAnchor="page" w:hAnchor="page" w:x="913" w:y="2906"/>
              <w:rPr>
                <w:sz w:val="10"/>
                <w:szCs w:val="10"/>
              </w:rPr>
            </w:pPr>
          </w:p>
        </w:tc>
      </w:tr>
      <w:tr w:rsidR="00EF5911">
        <w:trPr>
          <w:trHeight w:hRule="exact" w:val="576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5911" w:rsidRDefault="003E12F5">
            <w:pPr>
              <w:pStyle w:val="a5"/>
              <w:framePr w:w="10219" w:h="5842" w:wrap="none" w:vAnchor="page" w:hAnchor="page" w:x="913" w:y="2906"/>
              <w:ind w:firstLine="0"/>
            </w:pPr>
            <w:r>
              <w:t>Ф.И.О. участника (полностью)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5911" w:rsidRDefault="00EF5911">
            <w:pPr>
              <w:framePr w:w="10219" w:h="5842" w:wrap="none" w:vAnchor="page" w:hAnchor="page" w:x="913" w:y="2906"/>
              <w:rPr>
                <w:sz w:val="10"/>
                <w:szCs w:val="10"/>
              </w:rPr>
            </w:pPr>
          </w:p>
        </w:tc>
      </w:tr>
      <w:tr w:rsidR="00EF5911">
        <w:trPr>
          <w:trHeight w:hRule="exact" w:val="576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5911" w:rsidRDefault="003E12F5">
            <w:pPr>
              <w:pStyle w:val="a5"/>
              <w:framePr w:w="10219" w:h="5842" w:wrap="none" w:vAnchor="page" w:hAnchor="page" w:x="913" w:y="2906"/>
              <w:ind w:firstLine="0"/>
            </w:pPr>
            <w:r>
              <w:t>Дата рождения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5911" w:rsidRDefault="00EF5911">
            <w:pPr>
              <w:framePr w:w="10219" w:h="5842" w:wrap="none" w:vAnchor="page" w:hAnchor="page" w:x="913" w:y="2906"/>
              <w:rPr>
                <w:sz w:val="10"/>
                <w:szCs w:val="10"/>
              </w:rPr>
            </w:pPr>
          </w:p>
        </w:tc>
      </w:tr>
      <w:tr w:rsidR="00EF5911">
        <w:trPr>
          <w:trHeight w:hRule="exact" w:val="576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5911" w:rsidRDefault="003E12F5">
            <w:pPr>
              <w:pStyle w:val="a5"/>
              <w:framePr w:w="10219" w:h="5842" w:wrap="none" w:vAnchor="page" w:hAnchor="page" w:x="913" w:y="2906"/>
              <w:ind w:firstLine="0"/>
            </w:pPr>
            <w:r>
              <w:t>Класс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5911" w:rsidRDefault="00EF5911">
            <w:pPr>
              <w:framePr w:w="10219" w:h="5842" w:wrap="none" w:vAnchor="page" w:hAnchor="page" w:x="913" w:y="2906"/>
              <w:rPr>
                <w:sz w:val="10"/>
                <w:szCs w:val="10"/>
              </w:rPr>
            </w:pPr>
          </w:p>
        </w:tc>
      </w:tr>
      <w:tr w:rsidR="00EF5911">
        <w:trPr>
          <w:trHeight w:hRule="exact" w:val="576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5911" w:rsidRDefault="003E12F5">
            <w:pPr>
              <w:pStyle w:val="a5"/>
              <w:framePr w:w="10219" w:h="5842" w:wrap="none" w:vAnchor="page" w:hAnchor="page" w:x="913" w:y="2906"/>
              <w:ind w:firstLine="0"/>
            </w:pPr>
            <w:r>
              <w:t>Г од обучения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5911" w:rsidRDefault="00EF5911">
            <w:pPr>
              <w:framePr w:w="10219" w:h="5842" w:wrap="none" w:vAnchor="page" w:hAnchor="page" w:x="913" w:y="2906"/>
              <w:rPr>
                <w:sz w:val="10"/>
                <w:szCs w:val="10"/>
              </w:rPr>
            </w:pPr>
          </w:p>
        </w:tc>
      </w:tr>
      <w:tr w:rsidR="00EF5911">
        <w:trPr>
          <w:trHeight w:hRule="exact" w:val="658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F5911" w:rsidRDefault="003E12F5">
            <w:pPr>
              <w:pStyle w:val="a5"/>
              <w:framePr w:w="10219" w:h="5842" w:wrap="none" w:vAnchor="page" w:hAnchor="page" w:x="913" w:y="2906"/>
              <w:ind w:firstLine="0"/>
            </w:pPr>
            <w:r>
              <w:t>Паспортные данные (данные свидетельства о рождении)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5911" w:rsidRDefault="00EF5911">
            <w:pPr>
              <w:framePr w:w="10219" w:h="5842" w:wrap="none" w:vAnchor="page" w:hAnchor="page" w:x="913" w:y="2906"/>
              <w:rPr>
                <w:sz w:val="10"/>
                <w:szCs w:val="10"/>
              </w:rPr>
            </w:pPr>
          </w:p>
        </w:tc>
      </w:tr>
      <w:tr w:rsidR="00EF5911">
        <w:trPr>
          <w:trHeight w:hRule="exact" w:val="653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F5911" w:rsidRDefault="003E12F5">
            <w:pPr>
              <w:pStyle w:val="a5"/>
              <w:framePr w:w="10219" w:h="5842" w:wrap="none" w:vAnchor="page" w:hAnchor="page" w:x="913" w:y="2906"/>
              <w:ind w:firstLine="0"/>
            </w:pPr>
            <w:r>
              <w:t>Ф.И.О. преподавателя (полностью)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5911" w:rsidRDefault="00EF5911">
            <w:pPr>
              <w:framePr w:w="10219" w:h="5842" w:wrap="none" w:vAnchor="page" w:hAnchor="page" w:x="913" w:y="2906"/>
              <w:rPr>
                <w:sz w:val="10"/>
                <w:szCs w:val="10"/>
              </w:rPr>
            </w:pPr>
          </w:p>
        </w:tc>
      </w:tr>
      <w:tr w:rsidR="00EF5911">
        <w:trPr>
          <w:trHeight w:hRule="exact" w:val="974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F5911" w:rsidRDefault="003E12F5">
            <w:pPr>
              <w:pStyle w:val="a5"/>
              <w:framePr w:w="10219" w:h="5842" w:wrap="none" w:vAnchor="page" w:hAnchor="page" w:x="913" w:y="2906"/>
              <w:ind w:firstLine="0"/>
            </w:pPr>
            <w:r>
              <w:t xml:space="preserve">Индекс, почтовый адрес, полное название образовательной организации, телефон, факс, </w:t>
            </w:r>
            <w:r>
              <w:rPr>
                <w:lang w:val="en-US" w:eastAsia="en-US" w:bidi="en-US"/>
              </w:rPr>
              <w:t>e</w:t>
            </w:r>
            <w:r w:rsidRPr="009B3B69">
              <w:rPr>
                <w:lang w:eastAsia="en-US" w:bidi="en-US"/>
              </w:rPr>
              <w:t>-</w:t>
            </w:r>
            <w:r>
              <w:rPr>
                <w:lang w:val="en-US" w:eastAsia="en-US" w:bidi="en-US"/>
              </w:rPr>
              <w:t>mail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5911" w:rsidRDefault="00EF5911">
            <w:pPr>
              <w:framePr w:w="10219" w:h="5842" w:wrap="none" w:vAnchor="page" w:hAnchor="page" w:x="913" w:y="2906"/>
              <w:rPr>
                <w:sz w:val="10"/>
                <w:szCs w:val="10"/>
              </w:rPr>
            </w:pPr>
          </w:p>
        </w:tc>
      </w:tr>
      <w:tr w:rsidR="00EF5911">
        <w:trPr>
          <w:trHeight w:hRule="exact" w:val="667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F5911" w:rsidRDefault="003E12F5">
            <w:pPr>
              <w:pStyle w:val="a5"/>
              <w:framePr w:w="10219" w:h="5842" w:wrap="none" w:vAnchor="page" w:hAnchor="page" w:x="913" w:y="2906"/>
              <w:ind w:firstLine="0"/>
            </w:pPr>
            <w:r>
              <w:t>Ф.И.О. руководителя образовательной организации (полностью)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911" w:rsidRDefault="00EF5911">
            <w:pPr>
              <w:framePr w:w="10219" w:h="5842" w:wrap="none" w:vAnchor="page" w:hAnchor="page" w:x="913" w:y="2906"/>
              <w:rPr>
                <w:sz w:val="10"/>
                <w:szCs w:val="10"/>
              </w:rPr>
            </w:pPr>
          </w:p>
        </w:tc>
      </w:tr>
    </w:tbl>
    <w:p w:rsidR="00EF5911" w:rsidRDefault="003E12F5">
      <w:pPr>
        <w:pStyle w:val="11"/>
        <w:framePr w:w="10627" w:h="672" w:hRule="exact" w:wrap="none" w:vAnchor="page" w:hAnchor="page" w:x="664" w:y="9391"/>
        <w:ind w:firstLine="0"/>
        <w:jc w:val="center"/>
      </w:pPr>
      <w:bookmarkStart w:id="1" w:name="bookmark19"/>
      <w:r>
        <w:t>ПРОГРАММА ВЫСТУПЛЕНИЯ</w:t>
      </w:r>
      <w:bookmarkEnd w:id="1"/>
    </w:p>
    <w:p w:rsidR="00EF5911" w:rsidRDefault="003E12F5">
      <w:pPr>
        <w:pStyle w:val="1"/>
        <w:framePr w:w="10627" w:h="672" w:hRule="exact" w:wrap="none" w:vAnchor="page" w:hAnchor="page" w:x="664" w:y="9391"/>
        <w:ind w:firstLine="0"/>
        <w:jc w:val="center"/>
      </w:pPr>
      <w:r>
        <w:t>(с указанием хронометража каждого произведения)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2"/>
        <w:gridCol w:w="5102"/>
        <w:gridCol w:w="2257"/>
      </w:tblGrid>
      <w:tr w:rsidR="00EF5911" w:rsidTr="008F70F6">
        <w:trPr>
          <w:trHeight w:hRule="exact" w:val="979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F5911" w:rsidRDefault="003E12F5" w:rsidP="009B3B69">
            <w:pPr>
              <w:pStyle w:val="a5"/>
              <w:framePr w:w="10469" w:h="1656" w:wrap="none" w:vAnchor="page" w:hAnchor="page" w:x="886" w:y="10336"/>
              <w:ind w:firstLine="0"/>
              <w:jc w:val="center"/>
            </w:pPr>
            <w:r>
              <w:rPr>
                <w:b/>
                <w:bCs/>
              </w:rPr>
              <w:t>Композитор (инициалы и фамилия)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5911" w:rsidRDefault="003E12F5" w:rsidP="009B3B69">
            <w:pPr>
              <w:pStyle w:val="a5"/>
              <w:framePr w:w="10469" w:h="1656" w:wrap="none" w:vAnchor="page" w:hAnchor="page" w:x="886" w:y="10336"/>
              <w:ind w:firstLine="0"/>
              <w:jc w:val="center"/>
            </w:pPr>
            <w:r>
              <w:rPr>
                <w:b/>
                <w:bCs/>
              </w:rPr>
              <w:t>Произведение (с указанием опуса и тональности)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911" w:rsidRDefault="003E12F5" w:rsidP="009B3B69">
            <w:pPr>
              <w:pStyle w:val="a5"/>
              <w:framePr w:w="10469" w:h="1656" w:wrap="none" w:vAnchor="page" w:hAnchor="page" w:x="886" w:y="10336"/>
              <w:ind w:firstLine="0"/>
              <w:jc w:val="center"/>
            </w:pPr>
            <w:r>
              <w:rPr>
                <w:b/>
                <w:bCs/>
              </w:rPr>
              <w:t>Время звучания</w:t>
            </w:r>
          </w:p>
        </w:tc>
      </w:tr>
      <w:tr w:rsidR="00EF5911" w:rsidTr="008F70F6">
        <w:trPr>
          <w:trHeight w:hRule="exact" w:val="331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F5911" w:rsidRDefault="00EF5911" w:rsidP="009B3B69">
            <w:pPr>
              <w:framePr w:w="10469" w:h="1656" w:wrap="none" w:vAnchor="page" w:hAnchor="page" w:x="886" w:y="10336"/>
              <w:rPr>
                <w:sz w:val="10"/>
                <w:szCs w:val="1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F5911" w:rsidRDefault="00EF5911" w:rsidP="009B3B69">
            <w:pPr>
              <w:framePr w:w="10469" w:h="1656" w:wrap="none" w:vAnchor="page" w:hAnchor="page" w:x="886" w:y="10336"/>
              <w:rPr>
                <w:sz w:val="10"/>
                <w:szCs w:val="10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5911" w:rsidRDefault="00EF5911" w:rsidP="009B3B69">
            <w:pPr>
              <w:framePr w:w="10469" w:h="1656" w:wrap="none" w:vAnchor="page" w:hAnchor="page" w:x="886" w:y="10336"/>
              <w:rPr>
                <w:sz w:val="10"/>
                <w:szCs w:val="10"/>
              </w:rPr>
            </w:pPr>
          </w:p>
        </w:tc>
      </w:tr>
      <w:tr w:rsidR="00EF5911" w:rsidTr="008F70F6">
        <w:trPr>
          <w:trHeight w:hRule="exact" w:val="346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F5911" w:rsidRDefault="00EF5911" w:rsidP="009B3B69">
            <w:pPr>
              <w:framePr w:w="10469" w:h="1656" w:wrap="none" w:vAnchor="page" w:hAnchor="page" w:x="886" w:y="10336"/>
              <w:rPr>
                <w:sz w:val="10"/>
                <w:szCs w:val="1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F5911" w:rsidRDefault="00EF5911" w:rsidP="009B3B69">
            <w:pPr>
              <w:framePr w:w="10469" w:h="1656" w:wrap="none" w:vAnchor="page" w:hAnchor="page" w:x="886" w:y="10336"/>
              <w:rPr>
                <w:sz w:val="10"/>
                <w:szCs w:val="10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911" w:rsidRDefault="00EF5911" w:rsidP="009B3B69">
            <w:pPr>
              <w:framePr w:w="10469" w:h="1656" w:wrap="none" w:vAnchor="page" w:hAnchor="page" w:x="886" w:y="10336"/>
              <w:rPr>
                <w:sz w:val="10"/>
                <w:szCs w:val="10"/>
              </w:rPr>
            </w:pPr>
          </w:p>
        </w:tc>
      </w:tr>
    </w:tbl>
    <w:p w:rsidR="008F70F6" w:rsidRDefault="008F70F6">
      <w:pPr>
        <w:spacing w:line="1" w:lineRule="exact"/>
      </w:pPr>
    </w:p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0D57F0" w:rsidRDefault="000D57F0" w:rsidP="008F70F6">
      <w:pPr>
        <w:suppressAutoHyphens/>
        <w:ind w:left="-284" w:firstLine="851"/>
        <w:jc w:val="both"/>
        <w:rPr>
          <w:rFonts w:ascii="Times New Roman" w:hAnsi="Times New Roman" w:cs="Times New Roman"/>
        </w:rPr>
      </w:pPr>
    </w:p>
    <w:p w:rsidR="000D57F0" w:rsidRDefault="000D57F0" w:rsidP="008F70F6">
      <w:pPr>
        <w:suppressAutoHyphens/>
        <w:ind w:left="-284" w:firstLine="851"/>
        <w:jc w:val="both"/>
        <w:rPr>
          <w:rFonts w:ascii="Times New Roman" w:hAnsi="Times New Roman" w:cs="Times New Roman"/>
        </w:rPr>
      </w:pPr>
    </w:p>
    <w:p w:rsidR="008F70F6" w:rsidRPr="008F70F6" w:rsidRDefault="008F70F6" w:rsidP="008F70F6">
      <w:pPr>
        <w:suppressAutoHyphens/>
        <w:ind w:left="-284" w:firstLine="851"/>
        <w:jc w:val="both"/>
        <w:rPr>
          <w:rFonts w:ascii="Times New Roman" w:hAnsi="Times New Roman" w:cs="Times New Roman"/>
        </w:rPr>
      </w:pPr>
      <w:r w:rsidRPr="008F70F6">
        <w:rPr>
          <w:rFonts w:ascii="Times New Roman" w:hAnsi="Times New Roman" w:cs="Times New Roman"/>
        </w:rPr>
        <w:t>«___»________________20__г. _____________________/______________/</w:t>
      </w:r>
    </w:p>
    <w:p w:rsidR="008F70F6" w:rsidRPr="008F70F6" w:rsidRDefault="008F70F6" w:rsidP="008F70F6">
      <w:pPr>
        <w:suppressAutoHyphens/>
        <w:ind w:left="-284" w:firstLine="851"/>
        <w:jc w:val="both"/>
        <w:rPr>
          <w:rFonts w:ascii="Times New Roman" w:hAnsi="Times New Roman" w:cs="Times New Roman"/>
        </w:rPr>
      </w:pPr>
      <w:r w:rsidRPr="008F70F6">
        <w:rPr>
          <w:rFonts w:ascii="Times New Roman" w:hAnsi="Times New Roman" w:cs="Times New Roman"/>
        </w:rPr>
        <w:t xml:space="preserve">                                                     (подпись руководителя учреждения, расшифровка подписи)</w:t>
      </w:r>
    </w:p>
    <w:p w:rsidR="008F70F6" w:rsidRPr="008F70F6" w:rsidRDefault="008F70F6" w:rsidP="008F70F6">
      <w:pPr>
        <w:suppressAutoHyphens/>
        <w:ind w:left="-284" w:firstLine="851"/>
        <w:jc w:val="both"/>
        <w:rPr>
          <w:rFonts w:ascii="Times New Roman" w:hAnsi="Times New Roman" w:cs="Times New Roman"/>
        </w:rPr>
      </w:pPr>
      <w:r w:rsidRPr="008F70F6">
        <w:rPr>
          <w:rFonts w:ascii="Times New Roman" w:hAnsi="Times New Roman" w:cs="Times New Roman"/>
        </w:rPr>
        <w:t>М.П.</w:t>
      </w:r>
    </w:p>
    <w:p w:rsidR="008F70F6" w:rsidRPr="008F70F6" w:rsidRDefault="008F70F6" w:rsidP="008F70F6">
      <w:pPr>
        <w:tabs>
          <w:tab w:val="left" w:pos="1590"/>
        </w:tabs>
      </w:pPr>
    </w:p>
    <w:p w:rsidR="008F70F6" w:rsidRPr="008F70F6" w:rsidRDefault="008F70F6" w:rsidP="008F70F6"/>
    <w:p w:rsidR="008F70F6" w:rsidRDefault="008F70F6" w:rsidP="008F70F6"/>
    <w:p w:rsidR="000D57F0" w:rsidRDefault="000D57F0" w:rsidP="008F70F6"/>
    <w:p w:rsidR="000D57F0" w:rsidRPr="008F70F6" w:rsidRDefault="000D57F0" w:rsidP="008F70F6"/>
    <w:p w:rsidR="008F70F6" w:rsidRPr="008F70F6" w:rsidRDefault="008F70F6" w:rsidP="008F70F6"/>
    <w:p w:rsidR="008F70F6" w:rsidRPr="008F70F6" w:rsidRDefault="008F70F6" w:rsidP="008F70F6"/>
    <w:p w:rsidR="008F70F6" w:rsidRPr="008F70F6" w:rsidRDefault="008F70F6" w:rsidP="008F70F6"/>
    <w:p w:rsidR="000D57F0" w:rsidRPr="000D57F0" w:rsidRDefault="000D57F0" w:rsidP="000D57F0">
      <w:pPr>
        <w:ind w:right="690"/>
        <w:jc w:val="right"/>
        <w:rPr>
          <w:rFonts w:ascii="Times New Roman" w:eastAsia="Calibri" w:hAnsi="Times New Roman" w:cs="Times New Roman"/>
          <w:b/>
        </w:rPr>
      </w:pPr>
      <w:r w:rsidRPr="000D57F0">
        <w:rPr>
          <w:rFonts w:ascii="Times New Roman" w:eastAsia="Calibri" w:hAnsi="Times New Roman" w:cs="Times New Roman"/>
          <w:b/>
        </w:rPr>
        <w:t>Приложение №2</w:t>
      </w:r>
    </w:p>
    <w:p w:rsidR="000D57F0" w:rsidRDefault="00EE12DE" w:rsidP="000D57F0">
      <w:pPr>
        <w:pStyle w:val="20"/>
        <w:spacing w:after="0"/>
        <w:ind w:left="5200" w:right="690"/>
        <w:jc w:val="right"/>
      </w:pPr>
      <w:r>
        <w:rPr>
          <w:b/>
          <w:bCs/>
        </w:rPr>
        <w:t>к П</w:t>
      </w:r>
      <w:r w:rsidR="000D57F0">
        <w:rPr>
          <w:b/>
          <w:bCs/>
        </w:rPr>
        <w:t xml:space="preserve">оложению </w:t>
      </w:r>
      <w:r w:rsidR="000D57F0">
        <w:rPr>
          <w:b/>
          <w:bCs/>
          <w:lang w:val="en-US" w:eastAsia="en-US" w:bidi="en-US"/>
        </w:rPr>
        <w:t>IV</w:t>
      </w:r>
      <w:r w:rsidR="000D57F0" w:rsidRPr="009B3B69">
        <w:rPr>
          <w:b/>
          <w:bCs/>
          <w:lang w:eastAsia="en-US" w:bidi="en-US"/>
        </w:rPr>
        <w:t xml:space="preserve"> </w:t>
      </w:r>
      <w:r w:rsidR="000D57F0">
        <w:rPr>
          <w:b/>
          <w:bCs/>
        </w:rPr>
        <w:t>Зонального открытого конкурса юных исполнителей на фортепиано</w:t>
      </w:r>
    </w:p>
    <w:p w:rsidR="000D57F0" w:rsidRPr="000D57F0" w:rsidRDefault="000D57F0" w:rsidP="000D57F0">
      <w:pPr>
        <w:jc w:val="right"/>
        <w:rPr>
          <w:rFonts w:ascii="Times New Roman" w:eastAsia="Calibri" w:hAnsi="Times New Roman" w:cs="Times New Roman"/>
          <w:i/>
        </w:rPr>
      </w:pPr>
    </w:p>
    <w:p w:rsidR="000D57F0" w:rsidRPr="000D57F0" w:rsidRDefault="000D57F0" w:rsidP="000D57F0">
      <w:pPr>
        <w:pStyle w:val="a8"/>
        <w:jc w:val="center"/>
        <w:rPr>
          <w:rFonts w:ascii="Times New Roman" w:eastAsia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>Согласие на обработку персональных данных участника</w:t>
      </w:r>
    </w:p>
    <w:p w:rsidR="000D57F0" w:rsidRPr="000D57F0" w:rsidRDefault="000D57F0" w:rsidP="000D57F0">
      <w:pPr>
        <w:pStyle w:val="a8"/>
        <w:jc w:val="center"/>
        <w:rPr>
          <w:rFonts w:ascii="Times New Roman" w:hAnsi="Times New Roman" w:cs="Times New Roman"/>
          <w:lang w:val="ru-RU"/>
        </w:rPr>
      </w:pPr>
    </w:p>
    <w:p w:rsidR="000D57F0" w:rsidRPr="000D57F0" w:rsidRDefault="000D57F0" w:rsidP="000D57F0">
      <w:pPr>
        <w:pStyle w:val="a8"/>
        <w:ind w:left="426"/>
        <w:jc w:val="both"/>
        <w:rPr>
          <w:rFonts w:ascii="Times New Roman" w:hAnsi="Times New Roman" w:cs="Times New Roman"/>
          <w:color w:val="000000"/>
          <w:lang w:val="ru-RU"/>
        </w:rPr>
      </w:pPr>
      <w:r w:rsidRPr="000D57F0">
        <w:rPr>
          <w:rFonts w:ascii="Times New Roman" w:hAnsi="Times New Roman" w:cs="Times New Roman"/>
          <w:color w:val="000000"/>
          <w:lang w:val="ru-RU"/>
        </w:rPr>
        <w:t>Я,_________________________________________________________________________</w:t>
      </w:r>
      <w:r>
        <w:rPr>
          <w:rFonts w:ascii="Times New Roman" w:hAnsi="Times New Roman" w:cs="Times New Roman"/>
          <w:color w:val="000000"/>
          <w:lang w:val="ru-RU"/>
        </w:rPr>
        <w:t>________</w:t>
      </w:r>
      <w:r w:rsidRPr="000D57F0">
        <w:rPr>
          <w:rFonts w:ascii="Times New Roman" w:hAnsi="Times New Roman" w:cs="Times New Roman"/>
          <w:color w:val="000000"/>
          <w:lang w:val="ru-RU"/>
        </w:rPr>
        <w:t>,</w:t>
      </w:r>
    </w:p>
    <w:p w:rsidR="000D57F0" w:rsidRPr="000D57F0" w:rsidRDefault="000D57F0" w:rsidP="000D57F0">
      <w:pPr>
        <w:pStyle w:val="a8"/>
        <w:ind w:left="426"/>
        <w:jc w:val="both"/>
        <w:rPr>
          <w:rFonts w:ascii="Times New Roman" w:hAnsi="Times New Roman" w:cs="Times New Roman"/>
          <w:color w:val="000000"/>
          <w:lang w:val="ru-RU"/>
        </w:rPr>
      </w:pPr>
      <w:r w:rsidRPr="000D57F0">
        <w:rPr>
          <w:rFonts w:ascii="Times New Roman" w:hAnsi="Times New Roman" w:cs="Times New Roman"/>
          <w:color w:val="000000"/>
          <w:lang w:val="ru-RU"/>
        </w:rPr>
        <w:t>паспорт ____________________________________________________________________</w:t>
      </w:r>
      <w:r>
        <w:rPr>
          <w:rFonts w:ascii="Times New Roman" w:hAnsi="Times New Roman" w:cs="Times New Roman"/>
          <w:color w:val="000000"/>
          <w:lang w:val="ru-RU"/>
        </w:rPr>
        <w:t>_______</w:t>
      </w:r>
      <w:r w:rsidRPr="000D57F0">
        <w:rPr>
          <w:rFonts w:ascii="Times New Roman" w:hAnsi="Times New Roman" w:cs="Times New Roman"/>
          <w:color w:val="000000"/>
          <w:lang w:val="ru-RU"/>
        </w:rPr>
        <w:t>,</w:t>
      </w:r>
    </w:p>
    <w:p w:rsidR="000D57F0" w:rsidRPr="000D57F0" w:rsidRDefault="000D57F0" w:rsidP="000D57F0">
      <w:pPr>
        <w:pStyle w:val="a8"/>
        <w:ind w:left="426"/>
        <w:jc w:val="both"/>
        <w:rPr>
          <w:rFonts w:ascii="Times New Roman" w:hAnsi="Times New Roman" w:cs="Times New Roman"/>
          <w:color w:val="000000"/>
          <w:lang w:val="ru-RU"/>
        </w:rPr>
      </w:pPr>
      <w:r w:rsidRPr="000D57F0">
        <w:rPr>
          <w:rFonts w:ascii="Times New Roman" w:hAnsi="Times New Roman" w:cs="Times New Roman"/>
          <w:color w:val="000000"/>
          <w:lang w:val="ru-RU"/>
        </w:rPr>
        <w:t>выдан ______________________________________________________________________</w:t>
      </w:r>
      <w:r>
        <w:rPr>
          <w:rFonts w:ascii="Times New Roman" w:hAnsi="Times New Roman" w:cs="Times New Roman"/>
          <w:color w:val="000000"/>
          <w:lang w:val="ru-RU"/>
        </w:rPr>
        <w:t>_______</w:t>
      </w:r>
    </w:p>
    <w:p w:rsidR="000D57F0" w:rsidRPr="000D57F0" w:rsidRDefault="000D57F0" w:rsidP="000D57F0">
      <w:pPr>
        <w:pStyle w:val="a8"/>
        <w:ind w:left="426"/>
        <w:jc w:val="both"/>
        <w:rPr>
          <w:rFonts w:ascii="Times New Roman" w:hAnsi="Times New Roman" w:cs="Times New Roman"/>
          <w:color w:val="000000"/>
          <w:lang w:val="ru-RU"/>
        </w:rPr>
      </w:pPr>
      <w:r w:rsidRPr="000D57F0">
        <w:rPr>
          <w:rFonts w:ascii="Times New Roman" w:hAnsi="Times New Roman" w:cs="Times New Roman"/>
          <w:color w:val="000000"/>
          <w:lang w:val="ru-RU"/>
        </w:rPr>
        <w:t>____________________________________________________________________________</w:t>
      </w:r>
      <w:r>
        <w:rPr>
          <w:rFonts w:ascii="Times New Roman" w:hAnsi="Times New Roman" w:cs="Times New Roman"/>
          <w:color w:val="000000"/>
          <w:lang w:val="ru-RU"/>
        </w:rPr>
        <w:t>_______</w:t>
      </w:r>
    </w:p>
    <w:p w:rsidR="000D57F0" w:rsidRPr="000D57F0" w:rsidRDefault="000D57F0" w:rsidP="000D57F0">
      <w:pPr>
        <w:ind w:left="426"/>
        <w:rPr>
          <w:rFonts w:ascii="Times New Roman" w:hAnsi="Times New Roman" w:cs="Times New Roman"/>
        </w:rPr>
      </w:pPr>
    </w:p>
    <w:p w:rsidR="000D57F0" w:rsidRPr="000D57F0" w:rsidRDefault="000D57F0" w:rsidP="000D57F0">
      <w:pPr>
        <w:tabs>
          <w:tab w:val="left" w:pos="142"/>
        </w:tabs>
        <w:ind w:left="426" w:right="690"/>
        <w:jc w:val="both"/>
        <w:rPr>
          <w:rFonts w:ascii="Times New Roman" w:hAnsi="Times New Roman" w:cs="Times New Roman"/>
        </w:rPr>
      </w:pPr>
      <w:r w:rsidRPr="000D57F0">
        <w:rPr>
          <w:rFonts w:ascii="Times New Roman" w:hAnsi="Times New Roman" w:cs="Times New Roman"/>
        </w:rPr>
        <w:t xml:space="preserve">предоставляю свое согласие учредителям и организаторам </w:t>
      </w:r>
      <w:r>
        <w:rPr>
          <w:rFonts w:ascii="Times New Roman" w:hAnsi="Times New Roman" w:cs="Times New Roman"/>
          <w:lang w:val="en-US"/>
        </w:rPr>
        <w:t>IV</w:t>
      </w:r>
      <w:r w:rsidRPr="000D57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Зонального открытого конкурса юных исполнителей на фортепиано</w:t>
      </w:r>
      <w:r w:rsidRPr="000D57F0">
        <w:rPr>
          <w:rFonts w:ascii="Times New Roman" w:hAnsi="Times New Roman" w:cs="Times New Roman"/>
        </w:rPr>
        <w:t xml:space="preserve"> (далее - Конкурс) на участие данном мероприятии на условиях, указанных в </w:t>
      </w:r>
      <w:hyperlink r:id="rId7" w:history="1">
        <w:r w:rsidRPr="000D57F0">
          <w:rPr>
            <w:rStyle w:val="a6"/>
            <w:rFonts w:ascii="Times New Roman" w:hAnsi="Times New Roman" w:cs="Times New Roman"/>
            <w:color w:val="auto"/>
            <w:u w:val="none"/>
          </w:rPr>
          <w:t>Положени</w:t>
        </w:r>
      </w:hyperlink>
      <w:r w:rsidRPr="000D57F0">
        <w:rPr>
          <w:rFonts w:ascii="Times New Roman" w:hAnsi="Times New Roman" w:cs="Times New Roman"/>
        </w:rPr>
        <w:t>и.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 xml:space="preserve">В соответствии со </w:t>
      </w:r>
      <w:hyperlink r:id="rId8" w:history="1">
        <w:r w:rsidRPr="000D57F0">
          <w:rPr>
            <w:rStyle w:val="a6"/>
            <w:rFonts w:ascii="Times New Roman" w:hAnsi="Times New Roman" w:cs="Times New Roman"/>
            <w:color w:val="auto"/>
            <w:u w:val="none"/>
            <w:lang w:val="ru-RU"/>
          </w:rPr>
          <w:t>статьей 9</w:t>
        </w:r>
      </w:hyperlink>
      <w:r w:rsidRPr="000D57F0">
        <w:rPr>
          <w:rFonts w:ascii="Times New Roman" w:hAnsi="Times New Roman" w:cs="Times New Roman"/>
          <w:lang w:val="ru-RU"/>
        </w:rPr>
        <w:t xml:space="preserve"> Федерального закона от 27 июля 2006 года № 152-ФЗ «О персональных данных» выражаю согласие на обработку, распространение организаторами Конкурса и привлеченными ими третьими лицами моих персональных данных.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>Предоставляю свое согласие на обработку персональных данных в целях оформления всех необходимых документов, требующихся в процессе организации и проведения Конкурса, информационного сопровождения Конкурса, публикации результатов (списков участников Конкурса). Подтверждаю свое согласие на использование фото-, видео- и аудиоматериалов Конкурса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>Перечень персональных данных участника Конкурса, передаваемых на обработку: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 xml:space="preserve">    - место учебы, класс/курс;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 xml:space="preserve">    - фамилия, имя, отчество/дата рождения;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 xml:space="preserve">   -  паспортные данные (данные свидетельства о рождении)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 xml:space="preserve">    - домашний адрес, контактный телефон (домашний, сотовый, рабочий);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 xml:space="preserve">    - адрес электронной почты;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 xml:space="preserve">    - СНИЛС;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 xml:space="preserve">    - творческую биографию;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 xml:space="preserve">    - фото-, видео- и аудиоматериалы, полученные в ходе проведения Конкурса;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 xml:space="preserve">    - прочие.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 xml:space="preserve">Участник Конкурса дает согласие на обработку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9" w:history="1">
        <w:r w:rsidRPr="000D57F0">
          <w:rPr>
            <w:rStyle w:val="a6"/>
            <w:rFonts w:ascii="Times New Roman" w:hAnsi="Times New Roman" w:cs="Times New Roman"/>
            <w:color w:val="auto"/>
            <w:u w:val="none"/>
            <w:lang w:val="ru-RU"/>
          </w:rPr>
          <w:t>законе</w:t>
        </w:r>
      </w:hyperlink>
      <w:r w:rsidRPr="000D57F0">
        <w:rPr>
          <w:rFonts w:ascii="Times New Roman" w:hAnsi="Times New Roman" w:cs="Times New Roman"/>
          <w:lang w:val="ru-RU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>Настоящее согласие действует бессрочно.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>Настоящее согласие может быть отозвано участником Конкурса в любой момент по соглашению сторон.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>В случае неправомерного использования предоставленных данных согласие отзывается письменным заявлением участником Конкурса.</w:t>
      </w:r>
    </w:p>
    <w:p w:rsidR="000D57F0" w:rsidRPr="000D57F0" w:rsidRDefault="000D57F0" w:rsidP="000D57F0">
      <w:pPr>
        <w:pStyle w:val="a8"/>
        <w:ind w:left="426" w:right="690"/>
        <w:jc w:val="both"/>
        <w:rPr>
          <w:rFonts w:ascii="Times New Roman" w:hAnsi="Times New Roman" w:cs="Times New Roman"/>
          <w:lang w:val="ru-RU"/>
        </w:rPr>
      </w:pPr>
      <w:r w:rsidRPr="000D57F0">
        <w:rPr>
          <w:rFonts w:ascii="Times New Roman" w:hAnsi="Times New Roman" w:cs="Times New Roman"/>
          <w:lang w:val="ru-RU"/>
        </w:rPr>
        <w:t xml:space="preserve">Участник Конкурса подтверждает, что ознакомлен(а) с положениями Федерального </w:t>
      </w:r>
      <w:hyperlink r:id="rId10" w:history="1">
        <w:r w:rsidRPr="000D57F0">
          <w:rPr>
            <w:rStyle w:val="a6"/>
            <w:rFonts w:ascii="Times New Roman" w:hAnsi="Times New Roman" w:cs="Times New Roman"/>
            <w:color w:val="auto"/>
            <w:u w:val="none"/>
            <w:lang w:val="ru-RU"/>
          </w:rPr>
          <w:t>закона</w:t>
        </w:r>
      </w:hyperlink>
      <w:r w:rsidRPr="000D57F0">
        <w:rPr>
          <w:rFonts w:ascii="Times New Roman" w:hAnsi="Times New Roman" w:cs="Times New Roman"/>
          <w:lang w:val="ru-RU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:rsidR="000D57F0" w:rsidRPr="000D57F0" w:rsidRDefault="000D57F0" w:rsidP="000D57F0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auto"/>
        </w:rPr>
      </w:pPr>
    </w:p>
    <w:p w:rsidR="000D57F0" w:rsidRPr="000D57F0" w:rsidRDefault="000D57F0" w:rsidP="000D57F0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auto"/>
        </w:rPr>
      </w:pPr>
      <w:r w:rsidRPr="000D57F0">
        <w:rPr>
          <w:rFonts w:ascii="Times New Roman" w:hAnsi="Times New Roman" w:cs="Times New Roman"/>
          <w:color w:val="auto"/>
        </w:rPr>
        <w:t>Участник Конкурса</w:t>
      </w:r>
    </w:p>
    <w:p w:rsidR="000D57F0" w:rsidRPr="000D57F0" w:rsidRDefault="000D57F0" w:rsidP="000D57F0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auto"/>
        </w:rPr>
      </w:pPr>
      <w:r w:rsidRPr="000D57F0">
        <w:rPr>
          <w:rFonts w:ascii="Times New Roman" w:hAnsi="Times New Roman" w:cs="Times New Roman"/>
          <w:color w:val="auto"/>
        </w:rPr>
        <w:t>________________________/________________________</w:t>
      </w:r>
    </w:p>
    <w:p w:rsidR="000D57F0" w:rsidRPr="000D57F0" w:rsidRDefault="000D57F0" w:rsidP="000D57F0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</w:rPr>
      </w:pPr>
      <w:r w:rsidRPr="000D57F0">
        <w:rPr>
          <w:rFonts w:ascii="Times New Roman" w:hAnsi="Times New Roman" w:cs="Times New Roman"/>
        </w:rPr>
        <w:t xml:space="preserve">           фамилия, имя, отчество           </w:t>
      </w:r>
      <w:r w:rsidR="00A4293C">
        <w:rPr>
          <w:rFonts w:ascii="Times New Roman" w:hAnsi="Times New Roman" w:cs="Times New Roman"/>
        </w:rPr>
        <w:t xml:space="preserve">         </w:t>
      </w:r>
      <w:r w:rsidRPr="000D57F0">
        <w:rPr>
          <w:rFonts w:ascii="Times New Roman" w:hAnsi="Times New Roman" w:cs="Times New Roman"/>
        </w:rPr>
        <w:t xml:space="preserve"> подпись</w:t>
      </w:r>
    </w:p>
    <w:p w:rsidR="000D57F0" w:rsidRPr="000D57F0" w:rsidRDefault="000D57F0" w:rsidP="000D57F0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</w:rPr>
      </w:pPr>
    </w:p>
    <w:p w:rsidR="000D57F0" w:rsidRPr="000D57F0" w:rsidRDefault="000D57F0" w:rsidP="000D57F0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</w:rPr>
      </w:pPr>
      <w:r w:rsidRPr="000D57F0">
        <w:rPr>
          <w:rFonts w:ascii="Times New Roman" w:hAnsi="Times New Roman" w:cs="Times New Roman"/>
        </w:rPr>
        <w:t>«__» __________ 20__ г.</w:t>
      </w:r>
    </w:p>
    <w:p w:rsidR="000D57F0" w:rsidRDefault="000D57F0" w:rsidP="000D57F0">
      <w:pPr>
        <w:jc w:val="right"/>
        <w:rPr>
          <w:rFonts w:ascii="Times New Roman" w:eastAsia="Calibri" w:hAnsi="Times New Roman" w:cs="Times New Roman"/>
          <w:b/>
        </w:rPr>
      </w:pPr>
    </w:p>
    <w:p w:rsidR="000D57F0" w:rsidRDefault="000D57F0" w:rsidP="000D57F0">
      <w:pPr>
        <w:jc w:val="right"/>
        <w:rPr>
          <w:rFonts w:ascii="Times New Roman" w:eastAsia="Calibri" w:hAnsi="Times New Roman" w:cs="Times New Roman"/>
          <w:b/>
        </w:rPr>
      </w:pPr>
    </w:p>
    <w:p w:rsidR="000D57F0" w:rsidRDefault="000D57F0" w:rsidP="000D57F0">
      <w:pPr>
        <w:ind w:left="284"/>
        <w:jc w:val="right"/>
        <w:rPr>
          <w:rFonts w:ascii="Times New Roman" w:eastAsia="Calibri" w:hAnsi="Times New Roman" w:cs="Times New Roman"/>
          <w:b/>
        </w:rPr>
      </w:pPr>
    </w:p>
    <w:p w:rsidR="000D57F0" w:rsidRDefault="000D57F0" w:rsidP="000D57F0">
      <w:pPr>
        <w:jc w:val="right"/>
        <w:rPr>
          <w:rFonts w:ascii="Times New Roman" w:eastAsia="Calibri" w:hAnsi="Times New Roman" w:cs="Times New Roman"/>
          <w:b/>
        </w:rPr>
      </w:pPr>
    </w:p>
    <w:p w:rsidR="000D57F0" w:rsidRPr="000D57F0" w:rsidRDefault="000D57F0" w:rsidP="000D57F0">
      <w:pPr>
        <w:ind w:right="690"/>
        <w:jc w:val="right"/>
        <w:rPr>
          <w:rFonts w:ascii="Times New Roman" w:eastAsia="Calibri" w:hAnsi="Times New Roman" w:cs="Times New Roman"/>
          <w:b/>
        </w:rPr>
      </w:pPr>
      <w:r w:rsidRPr="000D57F0">
        <w:rPr>
          <w:rFonts w:ascii="Times New Roman" w:eastAsia="Calibri" w:hAnsi="Times New Roman" w:cs="Times New Roman"/>
          <w:b/>
        </w:rPr>
        <w:t>Приложение №2</w:t>
      </w:r>
    </w:p>
    <w:p w:rsidR="000D57F0" w:rsidRDefault="00EE12DE" w:rsidP="000D57F0">
      <w:pPr>
        <w:pStyle w:val="20"/>
        <w:spacing w:after="0"/>
        <w:ind w:left="5200" w:right="690"/>
        <w:jc w:val="right"/>
      </w:pPr>
      <w:r>
        <w:rPr>
          <w:b/>
          <w:bCs/>
        </w:rPr>
        <w:t>к П</w:t>
      </w:r>
      <w:r w:rsidR="000D57F0">
        <w:rPr>
          <w:b/>
          <w:bCs/>
        </w:rPr>
        <w:t xml:space="preserve">оложению </w:t>
      </w:r>
      <w:r w:rsidR="000D57F0">
        <w:rPr>
          <w:b/>
          <w:bCs/>
          <w:lang w:val="en-US" w:eastAsia="en-US" w:bidi="en-US"/>
        </w:rPr>
        <w:t>IV</w:t>
      </w:r>
      <w:r w:rsidR="000D57F0" w:rsidRPr="009B3B69">
        <w:rPr>
          <w:b/>
          <w:bCs/>
          <w:lang w:eastAsia="en-US" w:bidi="en-US"/>
        </w:rPr>
        <w:t xml:space="preserve"> </w:t>
      </w:r>
      <w:r w:rsidR="000D57F0">
        <w:rPr>
          <w:b/>
          <w:bCs/>
        </w:rPr>
        <w:t>Зонального открытого конкурса юных исполнителей на фортепиано</w:t>
      </w:r>
    </w:p>
    <w:p w:rsidR="000D57F0" w:rsidRPr="000D57F0" w:rsidRDefault="000D57F0" w:rsidP="000D57F0">
      <w:pPr>
        <w:jc w:val="right"/>
        <w:rPr>
          <w:rFonts w:ascii="Times New Roman" w:eastAsia="Calibri" w:hAnsi="Times New Roman" w:cs="Times New Roman"/>
        </w:rPr>
      </w:pPr>
    </w:p>
    <w:p w:rsidR="000D57F0" w:rsidRPr="00A4293C" w:rsidRDefault="000D57F0" w:rsidP="000D57F0">
      <w:pPr>
        <w:pStyle w:val="a8"/>
        <w:jc w:val="center"/>
        <w:rPr>
          <w:rFonts w:ascii="Times New Roman" w:eastAsia="Times New Roman" w:hAnsi="Times New Roman" w:cs="Times New Roman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sz w:val="23"/>
          <w:szCs w:val="23"/>
          <w:lang w:val="ru-RU"/>
        </w:rPr>
        <w:t>Согласие на обработку персональных данных</w:t>
      </w:r>
    </w:p>
    <w:p w:rsidR="000D57F0" w:rsidRPr="00A4293C" w:rsidRDefault="000D57F0" w:rsidP="000D57F0">
      <w:pPr>
        <w:pStyle w:val="a8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sz w:val="23"/>
          <w:szCs w:val="23"/>
          <w:lang w:val="ru-RU"/>
        </w:rPr>
        <w:t>(для законных представителей несовершеннолетних участников</w:t>
      </w:r>
      <w:r w:rsidR="00C777CE">
        <w:rPr>
          <w:rFonts w:ascii="Times New Roman" w:hAnsi="Times New Roman" w:cs="Times New Roman"/>
          <w:sz w:val="23"/>
          <w:szCs w:val="23"/>
          <w:lang w:val="ru-RU"/>
        </w:rPr>
        <w:t xml:space="preserve"> младше 14 лет</w:t>
      </w:r>
      <w:r w:rsidRPr="00A4293C">
        <w:rPr>
          <w:rFonts w:ascii="Times New Roman" w:hAnsi="Times New Roman" w:cs="Times New Roman"/>
          <w:sz w:val="23"/>
          <w:szCs w:val="23"/>
          <w:lang w:val="ru-RU"/>
        </w:rPr>
        <w:t>)</w:t>
      </w:r>
    </w:p>
    <w:p w:rsidR="000D57F0" w:rsidRPr="00A4293C" w:rsidRDefault="000D57F0" w:rsidP="000D57F0">
      <w:pPr>
        <w:ind w:left="142" w:right="-23"/>
        <w:rPr>
          <w:rFonts w:ascii="Times New Roman" w:eastAsia="Calibri" w:hAnsi="Times New Roman" w:cs="Times New Roman"/>
          <w:sz w:val="23"/>
          <w:szCs w:val="23"/>
        </w:rPr>
      </w:pPr>
      <w:r w:rsidRPr="00A4293C">
        <w:rPr>
          <w:rFonts w:ascii="Times New Roman" w:eastAsia="Calibri" w:hAnsi="Times New Roman" w:cs="Times New Roman"/>
          <w:sz w:val="23"/>
          <w:szCs w:val="23"/>
        </w:rPr>
        <w:t>Я,____________________________________________________________________________________,</w:t>
      </w:r>
    </w:p>
    <w:p w:rsidR="000D57F0" w:rsidRPr="00A4293C" w:rsidRDefault="000D57F0" w:rsidP="000D57F0">
      <w:pPr>
        <w:ind w:left="-567" w:right="-23" w:firstLine="709"/>
        <w:rPr>
          <w:rFonts w:ascii="Times New Roman" w:eastAsia="Calibri" w:hAnsi="Times New Roman" w:cs="Times New Roman"/>
          <w:sz w:val="23"/>
          <w:szCs w:val="23"/>
        </w:rPr>
      </w:pPr>
      <w:r w:rsidRPr="00A4293C">
        <w:rPr>
          <w:rFonts w:ascii="Times New Roman" w:eastAsia="Calibri" w:hAnsi="Times New Roman" w:cs="Times New Roman"/>
          <w:sz w:val="23"/>
          <w:szCs w:val="23"/>
        </w:rPr>
        <w:t xml:space="preserve">паспорт_______________________________________________________________________________, </w:t>
      </w:r>
    </w:p>
    <w:p w:rsidR="000D57F0" w:rsidRPr="00A4293C" w:rsidRDefault="000D57F0" w:rsidP="000D57F0">
      <w:pPr>
        <w:ind w:left="-567" w:right="-23" w:firstLine="709"/>
        <w:rPr>
          <w:rFonts w:ascii="Times New Roman" w:eastAsia="Calibri" w:hAnsi="Times New Roman" w:cs="Times New Roman"/>
          <w:sz w:val="23"/>
          <w:szCs w:val="23"/>
        </w:rPr>
      </w:pPr>
      <w:r w:rsidRPr="00A4293C">
        <w:rPr>
          <w:rFonts w:ascii="Times New Roman" w:eastAsia="Calibri" w:hAnsi="Times New Roman" w:cs="Times New Roman"/>
          <w:sz w:val="23"/>
          <w:szCs w:val="23"/>
        </w:rPr>
        <w:t xml:space="preserve">выдан ________________________________________________________________________________, </w:t>
      </w:r>
    </w:p>
    <w:p w:rsidR="000D57F0" w:rsidRPr="00A4293C" w:rsidRDefault="000D57F0" w:rsidP="000D57F0">
      <w:pPr>
        <w:pStyle w:val="a8"/>
        <w:ind w:left="142" w:right="-426"/>
        <w:rPr>
          <w:rFonts w:ascii="Times New Roman" w:eastAsia="Times New Roman" w:hAnsi="Times New Roman" w:cs="Times New Roman"/>
          <w:color w:val="000000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color w:val="000000"/>
          <w:sz w:val="23"/>
          <w:szCs w:val="23"/>
          <w:lang w:val="ru-RU"/>
        </w:rPr>
        <w:t>являющийся законным представителем несовершеннолетнего ______________________________________________________________________________________,</w:t>
      </w:r>
    </w:p>
    <w:p w:rsidR="000D57F0" w:rsidRPr="00A4293C" w:rsidRDefault="000D57F0" w:rsidP="000D57F0">
      <w:pPr>
        <w:pStyle w:val="a8"/>
        <w:ind w:left="-567" w:right="-426"/>
        <w:jc w:val="center"/>
        <w:rPr>
          <w:rFonts w:ascii="Times New Roman" w:hAnsi="Times New Roman" w:cs="Times New Roman"/>
          <w:color w:val="000000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color w:val="000000"/>
          <w:sz w:val="23"/>
          <w:szCs w:val="23"/>
          <w:vertAlign w:val="superscript"/>
          <w:lang w:val="ru-RU"/>
        </w:rPr>
        <w:t>(ФИО несовершеннолетнего)</w:t>
      </w:r>
    </w:p>
    <w:p w:rsidR="000D57F0" w:rsidRPr="00A4293C" w:rsidRDefault="000D57F0" w:rsidP="000D57F0">
      <w:pPr>
        <w:ind w:left="142" w:right="548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4293C">
        <w:rPr>
          <w:rFonts w:ascii="Times New Roman" w:hAnsi="Times New Roman" w:cs="Times New Roman"/>
          <w:sz w:val="23"/>
          <w:szCs w:val="23"/>
        </w:rPr>
        <w:t xml:space="preserve">________ г. рождения, в соответствии со статьями 6 и 10.1 Федерального закона от 27.07.2006 № 152-ФЗ «О персональных данных», приказом Роскомнадзора от 24.02.2021 № 18, своей волей и в интересах своего несовершеннолетнего ребенка предоставляю свое согласие учредителям и организаторам </w:t>
      </w:r>
      <w:r w:rsidR="00A4293C" w:rsidRPr="00A4293C">
        <w:rPr>
          <w:rFonts w:ascii="Times New Roman" w:hAnsi="Times New Roman" w:cs="Times New Roman"/>
          <w:sz w:val="23"/>
          <w:szCs w:val="23"/>
          <w:lang w:val="en-US"/>
        </w:rPr>
        <w:t>IV</w:t>
      </w:r>
      <w:r w:rsidR="00A4293C" w:rsidRPr="00A4293C">
        <w:rPr>
          <w:rFonts w:ascii="Times New Roman" w:hAnsi="Times New Roman" w:cs="Times New Roman"/>
          <w:sz w:val="23"/>
          <w:szCs w:val="23"/>
        </w:rPr>
        <w:t xml:space="preserve"> Зонального открытого конкурса юных исполнителей на фортепиано</w:t>
      </w:r>
      <w:r w:rsidRPr="00A4293C">
        <w:rPr>
          <w:rFonts w:ascii="Times New Roman" w:hAnsi="Times New Roman" w:cs="Times New Roman"/>
          <w:sz w:val="23"/>
          <w:szCs w:val="23"/>
        </w:rPr>
        <w:t xml:space="preserve"> (далее - Конкурс) на участие данном мероприятии на условиях, указанных в </w:t>
      </w:r>
      <w:hyperlink r:id="rId11" w:history="1">
        <w:r w:rsidRPr="00A4293C">
          <w:rPr>
            <w:rStyle w:val="a6"/>
            <w:rFonts w:ascii="Times New Roman" w:hAnsi="Times New Roman" w:cs="Times New Roman"/>
            <w:color w:val="auto"/>
            <w:sz w:val="23"/>
            <w:szCs w:val="23"/>
            <w:u w:val="none"/>
          </w:rPr>
          <w:t>Положени</w:t>
        </w:r>
      </w:hyperlink>
      <w:r w:rsidRPr="00A4293C">
        <w:rPr>
          <w:rFonts w:ascii="Times New Roman" w:hAnsi="Times New Roman" w:cs="Times New Roman"/>
          <w:color w:val="auto"/>
          <w:sz w:val="23"/>
          <w:szCs w:val="23"/>
        </w:rPr>
        <w:t>и.</w:t>
      </w:r>
    </w:p>
    <w:p w:rsidR="000D57F0" w:rsidRPr="00A4293C" w:rsidRDefault="000D57F0" w:rsidP="000D57F0">
      <w:pPr>
        <w:pStyle w:val="a8"/>
        <w:ind w:left="142" w:right="548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sz w:val="23"/>
          <w:szCs w:val="23"/>
          <w:lang w:val="ru-RU"/>
        </w:rPr>
        <w:t xml:space="preserve">В соответствии со </w:t>
      </w:r>
      <w:hyperlink r:id="rId12" w:history="1">
        <w:r w:rsidRPr="00A4293C">
          <w:rPr>
            <w:rStyle w:val="a6"/>
            <w:rFonts w:ascii="Times New Roman" w:hAnsi="Times New Roman" w:cs="Times New Roman"/>
            <w:color w:val="auto"/>
            <w:sz w:val="23"/>
            <w:szCs w:val="23"/>
            <w:u w:val="none"/>
            <w:lang w:val="ru-RU"/>
          </w:rPr>
          <w:t>статьей 9</w:t>
        </w:r>
      </w:hyperlink>
      <w:r w:rsidRPr="00A4293C">
        <w:rPr>
          <w:rFonts w:ascii="Times New Roman" w:hAnsi="Times New Roman" w:cs="Times New Roman"/>
          <w:sz w:val="23"/>
          <w:szCs w:val="23"/>
          <w:lang w:val="ru-RU"/>
        </w:rPr>
        <w:t xml:space="preserve"> Федерального закона от 27 июля 2006 года № 152-ФЗ «О персональных данных» выражаю согласие на обработку, распространение организаторами Конкурса и привлеченными ими третьими лицами моих персональных данных и персональных данных моего несовершеннолетнего ребенка.</w:t>
      </w:r>
    </w:p>
    <w:p w:rsidR="000D57F0" w:rsidRPr="00A4293C" w:rsidRDefault="000D57F0" w:rsidP="00A4293C">
      <w:pPr>
        <w:pStyle w:val="a8"/>
        <w:ind w:left="142" w:right="548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sz w:val="23"/>
          <w:szCs w:val="23"/>
          <w:lang w:val="ru-RU"/>
        </w:rPr>
        <w:t>Предоставляю свое согласие на обработку персональных данных моего несовершеннолетнего ребенка в целях оформления всех необходимых документов, требующихся в процессе организации и проведения Конкурса, информационного сопровождения Конкурса, публикации результатов (списков участников Конкурса). Подтверждаю свое согласие на использование фото-, видео- и аудиоматериалов Конкурса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:rsidR="000D57F0" w:rsidRPr="00A4293C" w:rsidRDefault="000D57F0" w:rsidP="00A4293C">
      <w:pPr>
        <w:pStyle w:val="a8"/>
        <w:ind w:right="548" w:firstLine="142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sz w:val="23"/>
          <w:szCs w:val="23"/>
          <w:lang w:val="ru-RU"/>
        </w:rPr>
        <w:t>Перечень персональных данных участника Конкурса, передаваемых на обработку:</w:t>
      </w:r>
    </w:p>
    <w:p w:rsidR="000D57F0" w:rsidRPr="00A4293C" w:rsidRDefault="000D57F0" w:rsidP="000D57F0">
      <w:pPr>
        <w:pStyle w:val="a8"/>
        <w:ind w:right="548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sz w:val="23"/>
          <w:szCs w:val="23"/>
          <w:lang w:val="ru-RU"/>
        </w:rPr>
        <w:t xml:space="preserve">    - место учебы, класс/курс;</w:t>
      </w:r>
    </w:p>
    <w:p w:rsidR="000D57F0" w:rsidRPr="00A4293C" w:rsidRDefault="000D57F0" w:rsidP="000D57F0">
      <w:pPr>
        <w:ind w:left="-567" w:right="548"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</w:rPr>
      </w:pPr>
      <w:r w:rsidRPr="00A4293C">
        <w:rPr>
          <w:rFonts w:ascii="Times New Roman" w:eastAsia="Calibri" w:hAnsi="Times New Roman" w:cs="Times New Roman"/>
          <w:color w:val="auto"/>
          <w:sz w:val="23"/>
          <w:szCs w:val="23"/>
        </w:rPr>
        <w:t xml:space="preserve">    - фамилия, имя, отчество/дата рождения;</w:t>
      </w:r>
    </w:p>
    <w:p w:rsidR="000D57F0" w:rsidRPr="00A4293C" w:rsidRDefault="000D57F0" w:rsidP="000D57F0">
      <w:pPr>
        <w:ind w:left="-567" w:right="548"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</w:rPr>
      </w:pPr>
      <w:r w:rsidRPr="00A4293C">
        <w:rPr>
          <w:rFonts w:ascii="Times New Roman" w:eastAsia="Calibri" w:hAnsi="Times New Roman" w:cs="Times New Roman"/>
          <w:color w:val="auto"/>
          <w:sz w:val="23"/>
          <w:szCs w:val="23"/>
        </w:rPr>
        <w:t xml:space="preserve">   -  паспортные данные (данные свидетельства о рождении)</w:t>
      </w:r>
    </w:p>
    <w:p w:rsidR="000D57F0" w:rsidRPr="00A4293C" w:rsidRDefault="000D57F0" w:rsidP="000D57F0">
      <w:pPr>
        <w:ind w:left="-567" w:right="548"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</w:rPr>
      </w:pPr>
      <w:r w:rsidRPr="00A4293C">
        <w:rPr>
          <w:rFonts w:ascii="Times New Roman" w:eastAsia="Calibri" w:hAnsi="Times New Roman" w:cs="Times New Roman"/>
          <w:color w:val="auto"/>
          <w:sz w:val="23"/>
          <w:szCs w:val="23"/>
        </w:rPr>
        <w:t xml:space="preserve">    - домашний адрес, контактный телефон (домашний, сотовый, рабочий);</w:t>
      </w:r>
    </w:p>
    <w:p w:rsidR="000D57F0" w:rsidRPr="00A4293C" w:rsidRDefault="000D57F0" w:rsidP="000D57F0">
      <w:pPr>
        <w:ind w:left="-567" w:right="548"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</w:rPr>
      </w:pPr>
      <w:r w:rsidRPr="00A4293C">
        <w:rPr>
          <w:rFonts w:ascii="Times New Roman" w:eastAsia="Calibri" w:hAnsi="Times New Roman" w:cs="Times New Roman"/>
          <w:color w:val="auto"/>
          <w:sz w:val="23"/>
          <w:szCs w:val="23"/>
        </w:rPr>
        <w:t xml:space="preserve">    - адрес электронной почты;</w:t>
      </w:r>
    </w:p>
    <w:p w:rsidR="000D57F0" w:rsidRPr="00A4293C" w:rsidRDefault="000D57F0" w:rsidP="000D57F0">
      <w:pPr>
        <w:ind w:left="-567" w:right="548"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</w:rPr>
      </w:pPr>
      <w:r w:rsidRPr="00A4293C">
        <w:rPr>
          <w:rFonts w:ascii="Times New Roman" w:eastAsia="Calibri" w:hAnsi="Times New Roman" w:cs="Times New Roman"/>
          <w:color w:val="auto"/>
          <w:sz w:val="23"/>
          <w:szCs w:val="23"/>
        </w:rPr>
        <w:t xml:space="preserve">    - СНИЛС;</w:t>
      </w:r>
    </w:p>
    <w:p w:rsidR="000D57F0" w:rsidRPr="00A4293C" w:rsidRDefault="000D57F0" w:rsidP="000D57F0">
      <w:pPr>
        <w:ind w:left="-567" w:right="548"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</w:rPr>
      </w:pPr>
      <w:r w:rsidRPr="00A4293C">
        <w:rPr>
          <w:rFonts w:ascii="Times New Roman" w:eastAsia="Calibri" w:hAnsi="Times New Roman" w:cs="Times New Roman"/>
          <w:color w:val="auto"/>
          <w:sz w:val="23"/>
          <w:szCs w:val="23"/>
        </w:rPr>
        <w:t xml:space="preserve">    - творческую биографию;</w:t>
      </w:r>
    </w:p>
    <w:p w:rsidR="000D57F0" w:rsidRPr="00A4293C" w:rsidRDefault="000D57F0" w:rsidP="000D57F0">
      <w:pPr>
        <w:ind w:left="-567" w:right="548"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</w:rPr>
      </w:pPr>
      <w:r w:rsidRPr="00A4293C">
        <w:rPr>
          <w:rFonts w:ascii="Times New Roman" w:eastAsia="Calibri" w:hAnsi="Times New Roman" w:cs="Times New Roman"/>
          <w:color w:val="auto"/>
          <w:sz w:val="23"/>
          <w:szCs w:val="23"/>
        </w:rPr>
        <w:t xml:space="preserve">    - фото-, видео- и аудиоматериалы, полученные в ходе проведения Конкурса;</w:t>
      </w:r>
    </w:p>
    <w:p w:rsidR="000D57F0" w:rsidRPr="00A4293C" w:rsidRDefault="000D57F0" w:rsidP="000D57F0">
      <w:pPr>
        <w:ind w:left="-567" w:right="548"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</w:rPr>
      </w:pPr>
      <w:r w:rsidRPr="00A4293C">
        <w:rPr>
          <w:rFonts w:ascii="Times New Roman" w:eastAsia="Calibri" w:hAnsi="Times New Roman" w:cs="Times New Roman"/>
          <w:color w:val="auto"/>
          <w:sz w:val="23"/>
          <w:szCs w:val="23"/>
        </w:rPr>
        <w:t xml:space="preserve">    - прочие.</w:t>
      </w:r>
    </w:p>
    <w:p w:rsidR="000D57F0" w:rsidRPr="00A4293C" w:rsidRDefault="000D57F0" w:rsidP="00A4293C">
      <w:pPr>
        <w:pStyle w:val="a8"/>
        <w:ind w:left="142" w:right="548"/>
        <w:jc w:val="both"/>
        <w:rPr>
          <w:rFonts w:ascii="Times New Roman" w:eastAsia="Times New Roman" w:hAnsi="Times New Roman" w:cs="Times New Roman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sz w:val="23"/>
          <w:szCs w:val="23"/>
          <w:lang w:val="ru-RU"/>
        </w:rPr>
        <w:t xml:space="preserve">Законный представитель участника Конкурса дает согласие на обработку своих персональных данных и данных своего несовершеннолетнего ребенка, то есть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13" w:history="1">
        <w:r w:rsidRPr="00A4293C">
          <w:rPr>
            <w:rStyle w:val="a6"/>
            <w:rFonts w:ascii="Times New Roman" w:hAnsi="Times New Roman" w:cs="Times New Roman"/>
            <w:color w:val="auto"/>
            <w:sz w:val="23"/>
            <w:szCs w:val="23"/>
            <w:u w:val="none"/>
            <w:lang w:val="ru-RU"/>
          </w:rPr>
          <w:t>законе</w:t>
        </w:r>
      </w:hyperlink>
      <w:r w:rsidRPr="00A4293C">
        <w:rPr>
          <w:rFonts w:ascii="Times New Roman" w:hAnsi="Times New Roman" w:cs="Times New Roman"/>
          <w:sz w:val="23"/>
          <w:szCs w:val="23"/>
          <w:lang w:val="ru-RU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:rsidR="000D57F0" w:rsidRPr="00A4293C" w:rsidRDefault="000D57F0" w:rsidP="00A4293C">
      <w:pPr>
        <w:pStyle w:val="a8"/>
        <w:ind w:left="142" w:right="548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sz w:val="23"/>
          <w:szCs w:val="23"/>
          <w:lang w:val="ru-RU"/>
        </w:rPr>
        <w:t>Настоящее согласие действует бессрочно.</w:t>
      </w:r>
    </w:p>
    <w:p w:rsidR="000D57F0" w:rsidRPr="00A4293C" w:rsidRDefault="000D57F0" w:rsidP="00A4293C">
      <w:pPr>
        <w:pStyle w:val="a8"/>
        <w:ind w:left="142" w:right="548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sz w:val="23"/>
          <w:szCs w:val="23"/>
          <w:lang w:val="ru-RU"/>
        </w:rPr>
        <w:t>Настоящее согласие может быть отозвано законным представителем участника Конкурса в любой момент по соглашению сторон.</w:t>
      </w:r>
    </w:p>
    <w:p w:rsidR="000D57F0" w:rsidRPr="00A4293C" w:rsidRDefault="000D57F0" w:rsidP="00A4293C">
      <w:pPr>
        <w:pStyle w:val="a8"/>
        <w:ind w:left="142" w:right="548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sz w:val="23"/>
          <w:szCs w:val="23"/>
          <w:lang w:val="ru-RU"/>
        </w:rPr>
        <w:t>В случае неправомерного использования предоставленных данных согласие отзывается письменным заявлением законным представителем участника Конкурса.</w:t>
      </w:r>
    </w:p>
    <w:p w:rsidR="000D57F0" w:rsidRPr="00A4293C" w:rsidRDefault="000D57F0" w:rsidP="00A4293C">
      <w:pPr>
        <w:pStyle w:val="a8"/>
        <w:ind w:left="142" w:right="548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A4293C">
        <w:rPr>
          <w:rFonts w:ascii="Times New Roman" w:hAnsi="Times New Roman" w:cs="Times New Roman"/>
          <w:sz w:val="23"/>
          <w:szCs w:val="23"/>
          <w:lang w:val="ru-RU"/>
        </w:rPr>
        <w:t xml:space="preserve">Законный представитель участника Конкурса подтверждает, что ознакомлен(а) </w:t>
      </w:r>
      <w:r w:rsidRPr="00A4293C">
        <w:rPr>
          <w:rFonts w:ascii="Times New Roman" w:hAnsi="Times New Roman" w:cs="Times New Roman"/>
          <w:sz w:val="23"/>
          <w:szCs w:val="23"/>
          <w:lang w:val="ru-RU"/>
        </w:rPr>
        <w:br/>
        <w:t xml:space="preserve">с положениями Федерального </w:t>
      </w:r>
      <w:hyperlink r:id="rId14" w:history="1">
        <w:r w:rsidRPr="00A4293C">
          <w:rPr>
            <w:rStyle w:val="a6"/>
            <w:rFonts w:ascii="Times New Roman" w:hAnsi="Times New Roman" w:cs="Times New Roman"/>
            <w:color w:val="auto"/>
            <w:sz w:val="23"/>
            <w:szCs w:val="23"/>
            <w:u w:val="none"/>
            <w:lang w:val="ru-RU"/>
          </w:rPr>
          <w:t>закона</w:t>
        </w:r>
      </w:hyperlink>
      <w:r w:rsidRPr="00A4293C">
        <w:rPr>
          <w:rFonts w:ascii="Times New Roman" w:hAnsi="Times New Roman" w:cs="Times New Roman"/>
          <w:sz w:val="23"/>
          <w:szCs w:val="23"/>
          <w:lang w:val="ru-RU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:rsidR="000D57F0" w:rsidRPr="00A4293C" w:rsidRDefault="000D57F0" w:rsidP="000D57F0">
      <w:pPr>
        <w:autoSpaceDE w:val="0"/>
        <w:autoSpaceDN w:val="0"/>
        <w:adjustRightInd w:val="0"/>
        <w:ind w:left="-567" w:right="548"/>
        <w:jc w:val="both"/>
        <w:rPr>
          <w:rFonts w:ascii="Times New Roman" w:hAnsi="Times New Roman" w:cs="Times New Roman"/>
          <w:sz w:val="23"/>
          <w:szCs w:val="23"/>
          <w:vertAlign w:val="subscript"/>
        </w:rPr>
      </w:pPr>
    </w:p>
    <w:p w:rsidR="000D57F0" w:rsidRPr="00A4293C" w:rsidRDefault="000D57F0" w:rsidP="00A4293C">
      <w:pPr>
        <w:autoSpaceDE w:val="0"/>
        <w:autoSpaceDN w:val="0"/>
        <w:adjustRightInd w:val="0"/>
        <w:ind w:firstLine="142"/>
        <w:jc w:val="both"/>
        <w:rPr>
          <w:rFonts w:ascii="Times New Roman" w:hAnsi="Times New Roman" w:cs="Times New Roman"/>
          <w:sz w:val="23"/>
          <w:szCs w:val="23"/>
        </w:rPr>
      </w:pPr>
      <w:r w:rsidRPr="00A4293C">
        <w:rPr>
          <w:rFonts w:ascii="Times New Roman" w:hAnsi="Times New Roman" w:cs="Times New Roman"/>
          <w:sz w:val="23"/>
          <w:szCs w:val="23"/>
        </w:rPr>
        <w:t>Законный представитель участника Конкурса</w:t>
      </w:r>
    </w:p>
    <w:p w:rsidR="000D57F0" w:rsidRPr="00A4293C" w:rsidRDefault="000D57F0" w:rsidP="00A4293C">
      <w:pPr>
        <w:autoSpaceDE w:val="0"/>
        <w:autoSpaceDN w:val="0"/>
        <w:adjustRightInd w:val="0"/>
        <w:ind w:firstLine="142"/>
        <w:jc w:val="both"/>
        <w:rPr>
          <w:rFonts w:ascii="Times New Roman" w:hAnsi="Times New Roman" w:cs="Times New Roman"/>
          <w:sz w:val="23"/>
          <w:szCs w:val="23"/>
        </w:rPr>
      </w:pPr>
      <w:r w:rsidRPr="00A4293C">
        <w:rPr>
          <w:rFonts w:ascii="Times New Roman" w:hAnsi="Times New Roman" w:cs="Times New Roman"/>
          <w:sz w:val="23"/>
          <w:szCs w:val="23"/>
        </w:rPr>
        <w:t>________________________/________________________</w:t>
      </w:r>
    </w:p>
    <w:p w:rsidR="000D57F0" w:rsidRDefault="000D57F0" w:rsidP="000D57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</w:rPr>
      </w:pPr>
      <w:r w:rsidRPr="00A4293C">
        <w:rPr>
          <w:rFonts w:ascii="Times New Roman" w:hAnsi="Times New Roman" w:cs="Times New Roman"/>
          <w:sz w:val="23"/>
          <w:szCs w:val="23"/>
        </w:rPr>
        <w:t xml:space="preserve">          (фамилия, имя, отчество)                                            </w:t>
      </w:r>
    </w:p>
    <w:p w:rsidR="00A4293C" w:rsidRPr="00A4293C" w:rsidRDefault="00A4293C" w:rsidP="000D57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</w:rPr>
      </w:pPr>
    </w:p>
    <w:p w:rsidR="000D57F0" w:rsidRPr="00A4293C" w:rsidRDefault="000D57F0" w:rsidP="000D57F0">
      <w:pPr>
        <w:autoSpaceDE w:val="0"/>
        <w:autoSpaceDN w:val="0"/>
        <w:adjustRightInd w:val="0"/>
        <w:ind w:left="-567" w:firstLine="567"/>
        <w:jc w:val="both"/>
        <w:rPr>
          <w:rFonts w:ascii="Times New Roman" w:hAnsi="Times New Roman" w:cs="Times New Roman"/>
          <w:b/>
          <w:bCs/>
          <w:i/>
          <w:sz w:val="23"/>
          <w:szCs w:val="23"/>
        </w:rPr>
      </w:pPr>
      <w:r w:rsidRPr="00A4293C">
        <w:rPr>
          <w:rFonts w:ascii="Times New Roman" w:hAnsi="Times New Roman" w:cs="Times New Roman"/>
          <w:sz w:val="23"/>
          <w:szCs w:val="23"/>
        </w:rPr>
        <w:t xml:space="preserve"> «__» __________ 20__ г.</w:t>
      </w:r>
    </w:p>
    <w:sectPr w:rsidR="000D57F0" w:rsidRPr="00A4293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8B1" w:rsidRDefault="004E78B1">
      <w:r>
        <w:separator/>
      </w:r>
    </w:p>
  </w:endnote>
  <w:endnote w:type="continuationSeparator" w:id="0">
    <w:p w:rsidR="004E78B1" w:rsidRDefault="004E7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8B1" w:rsidRDefault="004E78B1"/>
  </w:footnote>
  <w:footnote w:type="continuationSeparator" w:id="0">
    <w:p w:rsidR="004E78B1" w:rsidRDefault="004E78B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6244E"/>
    <w:multiLevelType w:val="multilevel"/>
    <w:tmpl w:val="058E5A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C53765"/>
    <w:multiLevelType w:val="multilevel"/>
    <w:tmpl w:val="C0E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717CA5"/>
    <w:multiLevelType w:val="multilevel"/>
    <w:tmpl w:val="390CDFD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7D2403"/>
    <w:multiLevelType w:val="multilevel"/>
    <w:tmpl w:val="609A590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405A49"/>
    <w:multiLevelType w:val="multilevel"/>
    <w:tmpl w:val="D828FC5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467280"/>
    <w:multiLevelType w:val="multilevel"/>
    <w:tmpl w:val="C882B7A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9283E43"/>
    <w:multiLevelType w:val="hybridMultilevel"/>
    <w:tmpl w:val="0868D4FC"/>
    <w:lvl w:ilvl="0" w:tplc="4912CC08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F8C"/>
    <w:rsid w:val="000D57F0"/>
    <w:rsid w:val="001E339A"/>
    <w:rsid w:val="003E12F5"/>
    <w:rsid w:val="004506DC"/>
    <w:rsid w:val="00456CAD"/>
    <w:rsid w:val="004E78B1"/>
    <w:rsid w:val="007156AD"/>
    <w:rsid w:val="00747D01"/>
    <w:rsid w:val="00835345"/>
    <w:rsid w:val="00890B3D"/>
    <w:rsid w:val="008F70F6"/>
    <w:rsid w:val="009A2FF7"/>
    <w:rsid w:val="009B3B69"/>
    <w:rsid w:val="009E14BA"/>
    <w:rsid w:val="009F19C2"/>
    <w:rsid w:val="009F6564"/>
    <w:rsid w:val="00A1460A"/>
    <w:rsid w:val="00A4293C"/>
    <w:rsid w:val="00A96E11"/>
    <w:rsid w:val="00AC752A"/>
    <w:rsid w:val="00BB1F8C"/>
    <w:rsid w:val="00C777CE"/>
    <w:rsid w:val="00D72E01"/>
    <w:rsid w:val="00E54742"/>
    <w:rsid w:val="00EE12DE"/>
    <w:rsid w:val="00EF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92DBF-550C-4F65-8108-5889B0196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ind w:firstLine="35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280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after="280" w:line="233" w:lineRule="auto"/>
      <w:ind w:left="3820" w:hanging="1520"/>
    </w:pPr>
    <w:rPr>
      <w:rFonts w:ascii="Times New Roman" w:eastAsia="Times New Roman" w:hAnsi="Times New Roman" w:cs="Times New Roman"/>
      <w:sz w:val="20"/>
      <w:szCs w:val="20"/>
    </w:rPr>
  </w:style>
  <w:style w:type="character" w:styleId="a6">
    <w:name w:val="Hyperlink"/>
    <w:uiPriority w:val="99"/>
    <w:semiHidden/>
    <w:unhideWhenUsed/>
    <w:rsid w:val="000D57F0"/>
    <w:rPr>
      <w:color w:val="0563C1"/>
      <w:u w:val="single"/>
    </w:rPr>
  </w:style>
  <w:style w:type="character" w:customStyle="1" w:styleId="a7">
    <w:name w:val="Без интервала Знак"/>
    <w:link w:val="a8"/>
    <w:uiPriority w:val="1"/>
    <w:locked/>
    <w:rsid w:val="000D57F0"/>
    <w:rPr>
      <w:rFonts w:ascii="Cambria" w:hAnsi="Cambria"/>
      <w:lang w:val="en-US"/>
    </w:rPr>
  </w:style>
  <w:style w:type="paragraph" w:styleId="a8">
    <w:name w:val="No Spacing"/>
    <w:basedOn w:val="a"/>
    <w:link w:val="a7"/>
    <w:uiPriority w:val="1"/>
    <w:qFormat/>
    <w:rsid w:val="000D57F0"/>
    <w:pPr>
      <w:widowControl/>
    </w:pPr>
    <w:rPr>
      <w:rFonts w:ascii="Cambria" w:hAnsi="Cambria"/>
      <w:color w:val="au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00278" TargetMode="External"/><Relationship Id="rId13" Type="http://schemas.openxmlformats.org/officeDocument/2006/relationships/hyperlink" Target="https://login.consultant.ru/link/?req=doc&amp;base=LAW&amp;n=4997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EXP&amp;n=886614&amp;dst=100009" TargetMode="External"/><Relationship Id="rId12" Type="http://schemas.openxmlformats.org/officeDocument/2006/relationships/hyperlink" Target="https://login.consultant.ru/link/?req=doc&amp;base=LAW&amp;n=499769&amp;dst=10027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EXP&amp;n=886614&amp;dst=10000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9769" TargetMode="External"/><Relationship Id="rId14" Type="http://schemas.openxmlformats.org/officeDocument/2006/relationships/hyperlink" Target="https://login.consultant.ru/link/?req=doc&amp;base=LAW&amp;n=49976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3;&#1040;%20&#1057;&#1040;&#1049;&#1058;%20&#1055;&#1086;&#1083;&#1086;&#1078;&#1077;&#1085;&#1080;&#1103;%20&#1080;%20&#1079;&#1072;&#1103;&#1074;&#1082;&#1080;%20&#1079;&#1086;&#1085;.%20&#1082;&#1086;&#1085;&#1082;&#1091;&#1088;&#1089;&#1086;&#1074;-2027\&#1047;&#1040;&#1071;&#1042;&#1050;&#1040;_IV%20&#1047;&#1086;&#1085;&#1072;&#1083;&#1100;&#1085;&#1099;&#1081;%20&#1086;&#1090;&#1082;&#1088;&#1099;&#1090;&#1099;&#1081;%20&#1082;&#1086;&#1085;&#1082;&#1091;&#1088;&#1089;%20&#1102;&#1085;&#1099;&#1093;%20&#1080;&#1089;&#1087;&#1086;&#1083;&#1085;&#1080;&#1090;&#1077;&#1083;&#1077;&#1081;%20&#1085;&#1072;%20&#1092;&#1086;&#1088;&#1090;&#1077;&#1087;&#1080;&#1072;&#1085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ЗАЯВКА_IV Зональный открытый конкурс юных исполнителей на фортепиано</Template>
  <TotalTime>1</TotalTime>
  <Pages>3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8240</CharactersWithSpaces>
  <SharedDoc>false</SharedDoc>
  <HLinks>
    <vt:vector size="48" baseType="variant">
      <vt:variant>
        <vt:i4>6750317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  <vt:variant>
        <vt:i4>6750317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  <vt:variant>
        <vt:i4>3473522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https://login.consultant.ru/link/?req=doc&amp;base=LAW&amp;n=499769&amp;dst=100278</vt:lpwstr>
      </vt:variant>
      <vt:variant>
        <vt:lpwstr/>
      </vt:variant>
      <vt:variant>
        <vt:i4>3932257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https://login.consultant.ru/link/?req=doc&amp;base=EXP&amp;n=886614&amp;dst=100009</vt:lpwstr>
      </vt:variant>
      <vt:variant>
        <vt:lpwstr/>
      </vt:variant>
      <vt:variant>
        <vt:i4>6750317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  <vt:variant>
        <vt:i4>6750317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  <vt:variant>
        <vt:i4>3473522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https://login.consultant.ru/link/?req=doc&amp;base=LAW&amp;n=499769&amp;dst=100278</vt:lpwstr>
      </vt:variant>
      <vt:variant>
        <vt:lpwstr/>
      </vt:variant>
      <vt:variant>
        <vt:i4>3932257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https://login.consultant.ru/link/?req=doc&amp;base=EXP&amp;n=886614&amp;dst=100009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 КАВ</dc:creator>
  <cp:keywords/>
  <cp:lastModifiedBy>Методист КАВ</cp:lastModifiedBy>
  <cp:revision>1</cp:revision>
  <dcterms:created xsi:type="dcterms:W3CDTF">2026-09-07T08:40:00Z</dcterms:created>
  <dcterms:modified xsi:type="dcterms:W3CDTF">2026-09-07T08:41:00Z</dcterms:modified>
</cp:coreProperties>
</file>